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4A7" w:rsidRPr="004E696F" w:rsidRDefault="00BC04A7">
      <w:pPr>
        <w:rPr>
          <w:b/>
          <w:color w:val="FF0000"/>
          <w:sz w:val="56"/>
          <w:szCs w:val="56"/>
        </w:rPr>
      </w:pPr>
      <w:r w:rsidRPr="004E696F">
        <w:rPr>
          <w:b/>
          <w:color w:val="FF0000"/>
          <w:sz w:val="56"/>
          <w:szCs w:val="56"/>
        </w:rPr>
        <w:t>Вікторина «В моєму серці Україна»</w:t>
      </w:r>
    </w:p>
    <w:p w:rsidR="00BC04A7" w:rsidRDefault="00BC04A7">
      <w:r w:rsidRPr="0092507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0pt;height:283.5pt;visibility:visible">
            <v:imagedata r:id="rId4" o:title=""/>
          </v:shape>
        </w:pict>
      </w:r>
    </w:p>
    <w:p w:rsidR="00BC04A7" w:rsidRDefault="00BC04A7" w:rsidP="00BE0077">
      <w:r>
        <w:t>Ведучий. Добрий день вам, люди добрі,</w:t>
      </w:r>
    </w:p>
    <w:p w:rsidR="00BC04A7" w:rsidRDefault="00BC04A7" w:rsidP="00BE0077">
      <w:r>
        <w:t xml:space="preserve"> Щиро просим до господи.</w:t>
      </w:r>
    </w:p>
    <w:p w:rsidR="00BC04A7" w:rsidRDefault="00BC04A7" w:rsidP="00BE0077">
      <w:r>
        <w:t>Раді вас у нас вітати,</w:t>
      </w:r>
    </w:p>
    <w:p w:rsidR="00BC04A7" w:rsidRDefault="00BC04A7" w:rsidP="00BE0077">
      <w:r>
        <w:t xml:space="preserve"> Щастя та добра бажати!</w:t>
      </w:r>
    </w:p>
    <w:p w:rsidR="00BC04A7" w:rsidRDefault="00BC04A7" w:rsidP="00BE0077">
      <w:r>
        <w:t xml:space="preserve"> Б</w:t>
      </w:r>
      <w:r>
        <w:rPr>
          <w:lang w:val="uk-UA"/>
        </w:rPr>
        <w:t xml:space="preserve">ібліотекар </w:t>
      </w:r>
      <w:r>
        <w:t>. Любі діти, шановні гості, ми раді зустрічі з вами на грі-вікторині «В моєму серці Україна». Сьогодні ми з вами поведемо розмову про найдорожче серцю кожної людини — Батьківщину. Її героїчне минуле і сучасне, її солов’їну мову та чарівну природу, народні звичаї та традиції.</w:t>
      </w:r>
    </w:p>
    <w:p w:rsidR="00BC04A7" w:rsidRDefault="00BC04A7" w:rsidP="00BE0077">
      <w:pPr>
        <w:rPr>
          <w:b/>
        </w:rPr>
        <w:sectPr w:rsidR="00BC04A7" w:rsidSect="00CC38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04A7" w:rsidRDefault="00BC04A7" w:rsidP="00BE0077">
      <w:r w:rsidRPr="00D10179">
        <w:rPr>
          <w:b/>
          <w:i/>
        </w:rPr>
        <w:t>Перший учень</w:t>
      </w:r>
      <w:r>
        <w:t>.  Є багато країн на землі,</w:t>
      </w:r>
    </w:p>
    <w:p w:rsidR="00BC04A7" w:rsidRDefault="00BC04A7" w:rsidP="00BE0077">
      <w:r>
        <w:t xml:space="preserve"> В них озера, річки і долини.</w:t>
      </w:r>
    </w:p>
    <w:p w:rsidR="00BC04A7" w:rsidRDefault="00BC04A7" w:rsidP="00BE0077">
      <w:r>
        <w:t>Є країни великі й малі,</w:t>
      </w:r>
    </w:p>
    <w:p w:rsidR="00BC04A7" w:rsidRDefault="00BC04A7" w:rsidP="00BE0077">
      <w:r>
        <w:t>Та найкраща завжди – Батьківщина.</w:t>
      </w:r>
    </w:p>
    <w:p w:rsidR="00BC04A7" w:rsidRDefault="00BC04A7" w:rsidP="00BE0077">
      <w:r w:rsidRPr="00D10179">
        <w:rPr>
          <w:i/>
        </w:rPr>
        <w:t>Другий учень</w:t>
      </w:r>
      <w:r>
        <w:t>. Є багато квіток запашних,</w:t>
      </w:r>
    </w:p>
    <w:p w:rsidR="00BC04A7" w:rsidRDefault="00BC04A7" w:rsidP="00BE0077">
      <w:r>
        <w:t xml:space="preserve"> Кожна квітка красу свою має.</w:t>
      </w:r>
    </w:p>
    <w:p w:rsidR="00BC04A7" w:rsidRDefault="00BC04A7" w:rsidP="00BE0077">
      <w:r>
        <w:t xml:space="preserve"> Та гарніші завжди поміж них</w:t>
      </w:r>
    </w:p>
    <w:p w:rsidR="00BC04A7" w:rsidRDefault="00BC04A7" w:rsidP="00BE0077">
      <w:r>
        <w:t xml:space="preserve"> Ті, що квітнуть у рідному краї.</w:t>
      </w:r>
    </w:p>
    <w:p w:rsidR="00BC04A7" w:rsidRDefault="00BC04A7" w:rsidP="00BE0077">
      <w:pPr>
        <w:sectPr w:rsidR="00BC04A7" w:rsidSect="00D10179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BC04A7" w:rsidRDefault="00BC04A7" w:rsidP="00BE0077">
      <w:r w:rsidRPr="00D10179">
        <w:rPr>
          <w:i/>
        </w:rPr>
        <w:t>Третій учень.</w:t>
      </w:r>
      <w:r>
        <w:t xml:space="preserve">  Є багато пташок голосних,</w:t>
      </w:r>
    </w:p>
    <w:p w:rsidR="00BC04A7" w:rsidRDefault="00BC04A7" w:rsidP="00BE0077">
      <w:r>
        <w:t xml:space="preserve"> Любі, милі нам співи пташині,</w:t>
      </w:r>
    </w:p>
    <w:p w:rsidR="00BC04A7" w:rsidRDefault="00BC04A7" w:rsidP="00BE0077">
      <w:r>
        <w:t xml:space="preserve"> Та завжди наймилішими з них</w:t>
      </w:r>
    </w:p>
    <w:p w:rsidR="00BC04A7" w:rsidRDefault="00BC04A7" w:rsidP="00BE0077">
      <w:r>
        <w:t xml:space="preserve"> Будуть ті, що у рідному краї.</w:t>
      </w:r>
    </w:p>
    <w:p w:rsidR="00BC04A7" w:rsidRDefault="00BC04A7" w:rsidP="00BE0077">
      <w:r w:rsidRPr="00D10179">
        <w:rPr>
          <w:b/>
          <w:i/>
        </w:rPr>
        <w:t>Четвертий учень</w:t>
      </w:r>
      <w:r>
        <w:t>. І тому найдорожчою нам</w:t>
      </w:r>
    </w:p>
    <w:p w:rsidR="00BC04A7" w:rsidRDefault="00BC04A7" w:rsidP="00BE0077">
      <w:r>
        <w:t xml:space="preserve"> Є і буде у кожну хвилину</w:t>
      </w:r>
    </w:p>
    <w:p w:rsidR="00BC04A7" w:rsidRDefault="00BC04A7" w:rsidP="00BE0077">
      <w:r>
        <w:t>Серед інших країн лиш одна –</w:t>
      </w:r>
    </w:p>
    <w:p w:rsidR="00BC04A7" w:rsidRDefault="00BC04A7" w:rsidP="00BE0077">
      <w:r>
        <w:t xml:space="preserve"> Дорога нам усім Україна!</w:t>
      </w:r>
    </w:p>
    <w:p w:rsidR="00BC04A7" w:rsidRDefault="00BC04A7" w:rsidP="00BE0077">
      <w:pPr>
        <w:rPr>
          <w:noProof/>
        </w:rPr>
        <w:sectPr w:rsidR="00BC04A7" w:rsidSect="00D10179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BC04A7" w:rsidRDefault="00BC04A7" w:rsidP="00BE0077">
      <w:pPr>
        <w:rPr>
          <w:noProof/>
        </w:rPr>
        <w:sectPr w:rsidR="00BC04A7" w:rsidSect="00D10179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  <w:r w:rsidRPr="00925077">
        <w:rPr>
          <w:noProof/>
        </w:rPr>
        <w:pict>
          <v:shape id="Рисунок 4" o:spid="_x0000_i1026" type="#_x0000_t75" style="width:467.25pt;height:312pt;visibility:visible">
            <v:imagedata r:id="rId5" o:title=""/>
          </v:shape>
        </w:pict>
      </w:r>
    </w:p>
    <w:p w:rsidR="00BC04A7" w:rsidRDefault="00BC04A7" w:rsidP="00BE0077"/>
    <w:p w:rsidR="00BC04A7" w:rsidRDefault="00BC04A7" w:rsidP="003E1572">
      <w:pPr>
        <w:sectPr w:rsidR="00BC04A7" w:rsidSect="00D10179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BC04A7" w:rsidRDefault="00BC04A7" w:rsidP="003E1572">
      <w:r>
        <w:t>Ведучий. Продемонструють свої знання, вміння, кмітливість у грі-вікторині про Україну учні початкових класів. Привітаємо учасників вікторини, а оцінювати вашу гру буде журі. (Представляє членів журі.)</w:t>
      </w:r>
    </w:p>
    <w:p w:rsidR="00BC04A7" w:rsidRPr="00D10179" w:rsidRDefault="00BC04A7" w:rsidP="003E1572">
      <w:pPr>
        <w:rPr>
          <w:sz w:val="24"/>
          <w:szCs w:val="24"/>
          <w:lang w:val="uk-UA"/>
        </w:rPr>
      </w:pPr>
      <w:r w:rsidRPr="00D10179">
        <w:rPr>
          <w:sz w:val="24"/>
          <w:szCs w:val="24"/>
        </w:rPr>
        <w:t xml:space="preserve"> Гра   «Ну, постривай!»</w:t>
      </w:r>
      <w:r w:rsidRPr="00D10179">
        <w:rPr>
          <w:sz w:val="24"/>
          <w:szCs w:val="24"/>
          <w:lang w:val="uk-UA"/>
        </w:rPr>
        <w:t xml:space="preserve"> Слайд №3</w:t>
      </w:r>
    </w:p>
    <w:p w:rsidR="00BC04A7" w:rsidRDefault="00BC04A7" w:rsidP="003E1572">
      <w:r>
        <w:t>Вчитель. Перший наш конкурс – продовжити прислів’я. Прошу капітанів команд вибрати номери завдань. Серед номерів є і «щасливий білет», який дає команді додатковий бал.</w:t>
      </w:r>
    </w:p>
    <w:p w:rsidR="00BC04A7" w:rsidRDefault="00BC04A7" w:rsidP="003E1572">
      <w:r>
        <w:t>Завдання:</w:t>
      </w:r>
    </w:p>
    <w:p w:rsidR="00BC04A7" w:rsidRDefault="00BC04A7" w:rsidP="003E1572">
      <w:r>
        <w:t xml:space="preserve"> 1. Хліб, сіль їж, а… (правду ріж)</w:t>
      </w:r>
    </w:p>
    <w:p w:rsidR="00BC04A7" w:rsidRDefault="00BC04A7" w:rsidP="003E1572">
      <w:r>
        <w:t xml:space="preserve"> 2. Слово не горобець… (вилетить не спіймаєш)</w:t>
      </w:r>
    </w:p>
    <w:p w:rsidR="00BC04A7" w:rsidRDefault="00BC04A7" w:rsidP="003E1572">
      <w:r>
        <w:t xml:space="preserve"> 3. Друга легше знайти, ніж… (зберегти)</w:t>
      </w:r>
    </w:p>
    <w:p w:rsidR="00BC04A7" w:rsidRDefault="00BC04A7" w:rsidP="003E1572">
      <w:r>
        <w:t xml:space="preserve"> 4.Ранні пташки росу п’ють… (а пізні сльози ллють)</w:t>
      </w:r>
    </w:p>
    <w:p w:rsidR="00BC04A7" w:rsidRDefault="00BC04A7" w:rsidP="003E1572">
      <w:r>
        <w:t xml:space="preserve"> 5. Заліз кіт на сало і… (кричить «мало!»)</w:t>
      </w:r>
    </w:p>
    <w:p w:rsidR="00BC04A7" w:rsidRDefault="00BC04A7" w:rsidP="003E1572">
      <w:r>
        <w:t xml:space="preserve"> 6. Праця годує а… (лінь марнує)</w:t>
      </w:r>
    </w:p>
    <w:p w:rsidR="00BC04A7" w:rsidRDefault="00BC04A7" w:rsidP="003E1572">
      <w:r>
        <w:t xml:space="preserve"> 7. Гостре словечко… (коле сердечко)</w:t>
      </w:r>
    </w:p>
    <w:p w:rsidR="00BC04A7" w:rsidRDefault="00BC04A7" w:rsidP="003E1572">
      <w:r>
        <w:t xml:space="preserve"> 8. Хочеш їсти калачі… (не сиди на печі)</w:t>
      </w:r>
    </w:p>
    <w:p w:rsidR="00BC04A7" w:rsidRPr="00D10179" w:rsidRDefault="00BC04A7" w:rsidP="003E1572">
      <w:pPr>
        <w:rPr>
          <w:b/>
          <w:sz w:val="24"/>
          <w:szCs w:val="24"/>
          <w:lang w:val="uk-UA"/>
        </w:rPr>
      </w:pPr>
      <w:r w:rsidRPr="00D10179">
        <w:rPr>
          <w:b/>
          <w:sz w:val="24"/>
          <w:szCs w:val="24"/>
        </w:rPr>
        <w:t>Гра  Відео-гейм.</w:t>
      </w:r>
      <w:r>
        <w:rPr>
          <w:b/>
          <w:sz w:val="24"/>
          <w:szCs w:val="24"/>
          <w:lang w:val="uk-UA"/>
        </w:rPr>
        <w:t xml:space="preserve">  Слайд № 4</w:t>
      </w:r>
    </w:p>
    <w:p w:rsidR="00BC04A7" w:rsidRDefault="00BC04A7" w:rsidP="003E1572">
      <w:r>
        <w:t xml:space="preserve"> (Командам демонструються зображення квітів, що вплітають в український віночок.)</w:t>
      </w:r>
    </w:p>
    <w:p w:rsidR="00BC04A7" w:rsidRDefault="00BC04A7" w:rsidP="003E1572">
      <w:r>
        <w:t>Ведучий. Подивіться, будь ласка, на квіти, які зображені на малюнках. Командам потрібно визначити та назвати назви рослин і розповісти легенду про одну із квітів.</w:t>
      </w:r>
    </w:p>
    <w:p w:rsidR="00BC04A7" w:rsidRDefault="00BC04A7" w:rsidP="003E1572">
      <w:pPr>
        <w:rPr>
          <w:noProof/>
          <w:lang w:val="uk-UA"/>
        </w:rPr>
      </w:pPr>
      <w:r w:rsidRPr="00925077">
        <w:rPr>
          <w:noProof/>
        </w:rPr>
        <w:pict>
          <v:shape id="Рисунок 19" o:spid="_x0000_i1027" type="#_x0000_t75" style="width:467.25pt;height:340.5pt;visibility:visible">
            <v:imagedata r:id="rId6" o:title=""/>
          </v:shape>
        </w:pict>
      </w:r>
    </w:p>
    <w:p w:rsidR="00BC04A7" w:rsidRPr="00A15555" w:rsidRDefault="00BC04A7" w:rsidP="00D10179">
      <w:pPr>
        <w:rPr>
          <w:color w:val="FF0000"/>
          <w:sz w:val="48"/>
          <w:szCs w:val="48"/>
        </w:rPr>
      </w:pPr>
      <w:r w:rsidRPr="00A15555">
        <w:rPr>
          <w:color w:val="FF0000"/>
          <w:sz w:val="48"/>
          <w:szCs w:val="48"/>
        </w:rPr>
        <w:t>КВІТИ - СИМВОЛИ УКРАЇНСЬКОГО ВІНОЧКА</w:t>
      </w:r>
    </w:p>
    <w:p w:rsidR="00BC04A7" w:rsidRDefault="00BC04A7" w:rsidP="00D10179">
      <w:pPr>
        <w:sectPr w:rsidR="00BC04A7" w:rsidSect="00D1017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04A7" w:rsidRPr="00D10179" w:rsidRDefault="00BC04A7" w:rsidP="00D10179">
      <w:pPr>
        <w:rPr>
          <w:sz w:val="24"/>
          <w:szCs w:val="24"/>
        </w:rPr>
      </w:pPr>
      <w:r w:rsidRPr="00D10179">
        <w:rPr>
          <w:sz w:val="24"/>
          <w:szCs w:val="24"/>
        </w:rPr>
        <w:t xml:space="preserve">Квітів яскравих барвисті узори </w:t>
      </w:r>
    </w:p>
    <w:p w:rsidR="00BC04A7" w:rsidRPr="00D10179" w:rsidRDefault="00BC04A7" w:rsidP="00D10179">
      <w:pPr>
        <w:rPr>
          <w:sz w:val="24"/>
          <w:szCs w:val="24"/>
        </w:rPr>
      </w:pPr>
      <w:r w:rsidRPr="00D10179">
        <w:rPr>
          <w:sz w:val="24"/>
          <w:szCs w:val="24"/>
        </w:rPr>
        <w:t xml:space="preserve">Сяють в віночку, як вранішні зорі. </w:t>
      </w:r>
    </w:p>
    <w:p w:rsidR="00BC04A7" w:rsidRPr="00D10179" w:rsidRDefault="00BC04A7" w:rsidP="00D10179">
      <w:pPr>
        <w:rPr>
          <w:sz w:val="24"/>
          <w:szCs w:val="24"/>
        </w:rPr>
      </w:pPr>
      <w:r w:rsidRPr="00D10179">
        <w:rPr>
          <w:sz w:val="24"/>
          <w:szCs w:val="24"/>
        </w:rPr>
        <w:t xml:space="preserve">Кожна говорить до нас, промовляє, </w:t>
      </w:r>
    </w:p>
    <w:p w:rsidR="00BC04A7" w:rsidRPr="00D10179" w:rsidRDefault="00BC04A7" w:rsidP="00D10179">
      <w:pPr>
        <w:rPr>
          <w:sz w:val="24"/>
          <w:szCs w:val="24"/>
        </w:rPr>
      </w:pPr>
      <w:r w:rsidRPr="00D10179">
        <w:rPr>
          <w:sz w:val="24"/>
          <w:szCs w:val="24"/>
        </w:rPr>
        <w:t xml:space="preserve">Про свої символи розповідає. </w:t>
      </w:r>
    </w:p>
    <w:p w:rsidR="00BC04A7" w:rsidRPr="00D10179" w:rsidRDefault="00BC04A7" w:rsidP="00D10179">
      <w:pPr>
        <w:rPr>
          <w:sz w:val="24"/>
          <w:szCs w:val="24"/>
        </w:rPr>
      </w:pPr>
      <w:r w:rsidRPr="00D10179">
        <w:rPr>
          <w:i/>
          <w:color w:val="FF0000"/>
          <w:sz w:val="24"/>
          <w:szCs w:val="24"/>
        </w:rPr>
        <w:t>Запашні чорнобривці</w:t>
      </w:r>
      <w:r w:rsidRPr="00D10179">
        <w:rPr>
          <w:sz w:val="24"/>
          <w:szCs w:val="24"/>
        </w:rPr>
        <w:t xml:space="preserve"> – це кожен знає – </w:t>
      </w:r>
    </w:p>
    <w:p w:rsidR="00BC04A7" w:rsidRPr="00D10179" w:rsidRDefault="00BC04A7" w:rsidP="00D10179">
      <w:pPr>
        <w:rPr>
          <w:sz w:val="24"/>
          <w:szCs w:val="24"/>
        </w:rPr>
      </w:pPr>
      <w:r w:rsidRPr="00D10179">
        <w:rPr>
          <w:sz w:val="24"/>
          <w:szCs w:val="24"/>
        </w:rPr>
        <w:t>Символ Вкраїни, рідного краю.</w:t>
      </w:r>
    </w:p>
    <w:p w:rsidR="00BC04A7" w:rsidRPr="00D10179" w:rsidRDefault="00BC04A7" w:rsidP="00D10179">
      <w:pPr>
        <w:rPr>
          <w:sz w:val="24"/>
          <w:szCs w:val="24"/>
        </w:rPr>
      </w:pPr>
      <w:r w:rsidRPr="00D10179">
        <w:rPr>
          <w:color w:val="FF0000"/>
          <w:sz w:val="24"/>
          <w:szCs w:val="24"/>
        </w:rPr>
        <w:t>Цвіт незабудки</w:t>
      </w:r>
      <w:r w:rsidRPr="00D10179">
        <w:rPr>
          <w:sz w:val="24"/>
          <w:szCs w:val="24"/>
        </w:rPr>
        <w:t xml:space="preserve"> – пам’ять про рід</w:t>
      </w:r>
    </w:p>
    <w:p w:rsidR="00BC04A7" w:rsidRPr="00D10179" w:rsidRDefault="00BC04A7" w:rsidP="00D10179">
      <w:pPr>
        <w:rPr>
          <w:sz w:val="24"/>
          <w:szCs w:val="24"/>
        </w:rPr>
      </w:pPr>
      <w:r w:rsidRPr="00D10179">
        <w:rPr>
          <w:sz w:val="24"/>
          <w:szCs w:val="24"/>
        </w:rPr>
        <w:t>Й вірну любов – панацею від бід.</w:t>
      </w:r>
    </w:p>
    <w:p w:rsidR="00BC04A7" w:rsidRPr="00D10179" w:rsidRDefault="00BC04A7" w:rsidP="00D10179">
      <w:pPr>
        <w:rPr>
          <w:sz w:val="24"/>
          <w:szCs w:val="24"/>
        </w:rPr>
      </w:pPr>
      <w:r w:rsidRPr="00D10179">
        <w:rPr>
          <w:color w:val="FF0000"/>
          <w:sz w:val="24"/>
          <w:szCs w:val="24"/>
        </w:rPr>
        <w:t xml:space="preserve">Безсмертник </w:t>
      </w:r>
      <w:r w:rsidRPr="00D10179">
        <w:rPr>
          <w:sz w:val="24"/>
          <w:szCs w:val="24"/>
        </w:rPr>
        <w:t xml:space="preserve">– здоров’я, </w:t>
      </w:r>
    </w:p>
    <w:p w:rsidR="00BC04A7" w:rsidRPr="00D10179" w:rsidRDefault="00BC04A7" w:rsidP="00D10179">
      <w:pPr>
        <w:rPr>
          <w:sz w:val="24"/>
          <w:szCs w:val="24"/>
        </w:rPr>
      </w:pPr>
      <w:r w:rsidRPr="00D10179">
        <w:rPr>
          <w:color w:val="FF0000"/>
          <w:sz w:val="24"/>
          <w:szCs w:val="24"/>
        </w:rPr>
        <w:t>барвінок</w:t>
      </w:r>
      <w:r w:rsidRPr="00D10179">
        <w:rPr>
          <w:sz w:val="24"/>
          <w:szCs w:val="24"/>
        </w:rPr>
        <w:t xml:space="preserve"> – життя.</w:t>
      </w:r>
    </w:p>
    <w:p w:rsidR="00BC04A7" w:rsidRPr="00D10179" w:rsidRDefault="00BC04A7" w:rsidP="00D10179">
      <w:pPr>
        <w:rPr>
          <w:sz w:val="24"/>
          <w:szCs w:val="24"/>
        </w:rPr>
      </w:pPr>
      <w:r w:rsidRPr="00D10179">
        <w:rPr>
          <w:color w:val="FF0000"/>
          <w:sz w:val="24"/>
          <w:szCs w:val="24"/>
        </w:rPr>
        <w:t>Ромашки</w:t>
      </w:r>
      <w:r w:rsidRPr="00D10179">
        <w:rPr>
          <w:sz w:val="24"/>
          <w:szCs w:val="24"/>
        </w:rPr>
        <w:t xml:space="preserve"> – це юність і доброта.</w:t>
      </w:r>
    </w:p>
    <w:p w:rsidR="00BC04A7" w:rsidRPr="00D10179" w:rsidRDefault="00BC04A7" w:rsidP="00D10179">
      <w:pPr>
        <w:rPr>
          <w:sz w:val="24"/>
          <w:szCs w:val="24"/>
        </w:rPr>
      </w:pPr>
      <w:r w:rsidRPr="00D10179">
        <w:rPr>
          <w:color w:val="FF0000"/>
          <w:sz w:val="24"/>
          <w:szCs w:val="24"/>
        </w:rPr>
        <w:t>Мак</w:t>
      </w:r>
      <w:r w:rsidRPr="00D10179">
        <w:rPr>
          <w:sz w:val="24"/>
          <w:szCs w:val="24"/>
        </w:rPr>
        <w:t xml:space="preserve"> – мужність, молодість і краса,</w:t>
      </w:r>
    </w:p>
    <w:p w:rsidR="00BC04A7" w:rsidRPr="00D10179" w:rsidRDefault="00BC04A7" w:rsidP="00D10179">
      <w:pPr>
        <w:rPr>
          <w:sz w:val="24"/>
          <w:szCs w:val="24"/>
        </w:rPr>
      </w:pPr>
      <w:r w:rsidRPr="00D10179">
        <w:rPr>
          <w:sz w:val="24"/>
          <w:szCs w:val="24"/>
        </w:rPr>
        <w:t>Вогонь ясний, що не згаса,</w:t>
      </w:r>
    </w:p>
    <w:p w:rsidR="00BC04A7" w:rsidRPr="00D10179" w:rsidRDefault="00BC04A7" w:rsidP="00D10179">
      <w:pPr>
        <w:rPr>
          <w:sz w:val="24"/>
          <w:szCs w:val="24"/>
        </w:rPr>
      </w:pPr>
      <w:r w:rsidRPr="00D10179">
        <w:rPr>
          <w:sz w:val="24"/>
          <w:szCs w:val="24"/>
        </w:rPr>
        <w:t>Та водночас – печаль і туга</w:t>
      </w:r>
    </w:p>
    <w:p w:rsidR="00BC04A7" w:rsidRPr="00D10179" w:rsidRDefault="00BC04A7" w:rsidP="00D10179">
      <w:pPr>
        <w:rPr>
          <w:sz w:val="24"/>
          <w:szCs w:val="24"/>
        </w:rPr>
      </w:pPr>
      <w:r w:rsidRPr="00D10179">
        <w:rPr>
          <w:sz w:val="24"/>
          <w:szCs w:val="24"/>
        </w:rPr>
        <w:t>За втраченим в двобої другом.</w:t>
      </w:r>
    </w:p>
    <w:p w:rsidR="00BC04A7" w:rsidRPr="00D10179" w:rsidRDefault="00BC04A7" w:rsidP="00D10179">
      <w:pPr>
        <w:rPr>
          <w:sz w:val="24"/>
          <w:szCs w:val="24"/>
        </w:rPr>
      </w:pPr>
      <w:r w:rsidRPr="00D10179">
        <w:rPr>
          <w:color w:val="FF0000"/>
          <w:sz w:val="24"/>
          <w:szCs w:val="24"/>
        </w:rPr>
        <w:t>Сині волошки</w:t>
      </w:r>
      <w:r w:rsidRPr="00D10179">
        <w:rPr>
          <w:sz w:val="24"/>
          <w:szCs w:val="24"/>
        </w:rPr>
        <w:t xml:space="preserve"> – краплиночки неба –</w:t>
      </w:r>
    </w:p>
    <w:p w:rsidR="00BC04A7" w:rsidRPr="00D10179" w:rsidRDefault="00BC04A7" w:rsidP="00D10179">
      <w:pPr>
        <w:rPr>
          <w:sz w:val="24"/>
          <w:szCs w:val="24"/>
        </w:rPr>
      </w:pPr>
      <w:r w:rsidRPr="00D10179">
        <w:rPr>
          <w:sz w:val="24"/>
          <w:szCs w:val="24"/>
        </w:rPr>
        <w:t>Довірливо й скромно</w:t>
      </w:r>
    </w:p>
    <w:p w:rsidR="00BC04A7" w:rsidRPr="00D10179" w:rsidRDefault="00BC04A7" w:rsidP="00D10179">
      <w:pPr>
        <w:rPr>
          <w:sz w:val="24"/>
          <w:szCs w:val="24"/>
        </w:rPr>
      </w:pPr>
      <w:r w:rsidRPr="00D10179">
        <w:rPr>
          <w:sz w:val="24"/>
          <w:szCs w:val="24"/>
        </w:rPr>
        <w:t xml:space="preserve"> всміхнуться до тебе.</w:t>
      </w:r>
    </w:p>
    <w:p w:rsidR="00BC04A7" w:rsidRPr="00D10179" w:rsidRDefault="00BC04A7" w:rsidP="00D10179">
      <w:pPr>
        <w:rPr>
          <w:sz w:val="24"/>
          <w:szCs w:val="24"/>
        </w:rPr>
      </w:pPr>
      <w:r>
        <w:rPr>
          <w:color w:val="FF0000"/>
          <w:sz w:val="24"/>
          <w:szCs w:val="24"/>
        </w:rPr>
        <w:t>Цвіт яблуні та біл</w:t>
      </w:r>
      <w:r>
        <w:rPr>
          <w:color w:val="FF0000"/>
          <w:sz w:val="24"/>
          <w:szCs w:val="24"/>
          <w:lang w:val="uk-UA"/>
        </w:rPr>
        <w:t>ої</w:t>
      </w:r>
      <w:r w:rsidRPr="00D10179">
        <w:rPr>
          <w:color w:val="FF0000"/>
          <w:sz w:val="24"/>
          <w:szCs w:val="24"/>
        </w:rPr>
        <w:t xml:space="preserve"> вишні</w:t>
      </w:r>
      <w:r w:rsidRPr="00D10179">
        <w:rPr>
          <w:sz w:val="24"/>
          <w:szCs w:val="24"/>
        </w:rPr>
        <w:t xml:space="preserve"> –</w:t>
      </w:r>
    </w:p>
    <w:p w:rsidR="00BC04A7" w:rsidRPr="00D10179" w:rsidRDefault="00BC04A7" w:rsidP="00D10179">
      <w:pPr>
        <w:rPr>
          <w:sz w:val="24"/>
          <w:szCs w:val="24"/>
        </w:rPr>
      </w:pPr>
      <w:r w:rsidRPr="00D10179">
        <w:rPr>
          <w:sz w:val="24"/>
          <w:szCs w:val="24"/>
        </w:rPr>
        <w:t>Це материнська любов ніжна.</w:t>
      </w:r>
    </w:p>
    <w:p w:rsidR="00BC04A7" w:rsidRPr="00D10179" w:rsidRDefault="00BC04A7" w:rsidP="00D10179">
      <w:pPr>
        <w:rPr>
          <w:sz w:val="24"/>
          <w:szCs w:val="24"/>
        </w:rPr>
      </w:pPr>
      <w:r w:rsidRPr="00D10179">
        <w:rPr>
          <w:color w:val="FF0000"/>
          <w:sz w:val="24"/>
          <w:szCs w:val="24"/>
        </w:rPr>
        <w:t>Гроно калини</w:t>
      </w:r>
      <w:r w:rsidRPr="00D10179">
        <w:rPr>
          <w:sz w:val="24"/>
          <w:szCs w:val="24"/>
        </w:rPr>
        <w:t xml:space="preserve"> – врода дівоча.</w:t>
      </w:r>
    </w:p>
    <w:p w:rsidR="00BC04A7" w:rsidRPr="00D10179" w:rsidRDefault="00BC04A7" w:rsidP="00D10179">
      <w:pPr>
        <w:rPr>
          <w:sz w:val="24"/>
          <w:szCs w:val="24"/>
        </w:rPr>
      </w:pPr>
      <w:r w:rsidRPr="00D10179">
        <w:rPr>
          <w:color w:val="FF0000"/>
          <w:sz w:val="24"/>
          <w:szCs w:val="24"/>
        </w:rPr>
        <w:t xml:space="preserve">Любисток </w:t>
      </w:r>
      <w:r w:rsidRPr="00D10179">
        <w:rPr>
          <w:sz w:val="24"/>
          <w:szCs w:val="24"/>
        </w:rPr>
        <w:t>– завжди про кохання шепоче.</w:t>
      </w:r>
    </w:p>
    <w:p w:rsidR="00BC04A7" w:rsidRPr="00D10179" w:rsidRDefault="00BC04A7" w:rsidP="00D10179">
      <w:pPr>
        <w:rPr>
          <w:sz w:val="24"/>
          <w:szCs w:val="24"/>
        </w:rPr>
      </w:pPr>
      <w:r w:rsidRPr="00D10179">
        <w:rPr>
          <w:sz w:val="24"/>
          <w:szCs w:val="24"/>
        </w:rPr>
        <w:t>Нагідки – відомо всім – сонячні квіти,</w:t>
      </w:r>
    </w:p>
    <w:p w:rsidR="00BC04A7" w:rsidRPr="00D10179" w:rsidRDefault="00BC04A7" w:rsidP="00D10179">
      <w:pPr>
        <w:rPr>
          <w:sz w:val="24"/>
          <w:szCs w:val="24"/>
        </w:rPr>
      </w:pPr>
      <w:r w:rsidRPr="00D10179">
        <w:rPr>
          <w:color w:val="FF0000"/>
          <w:sz w:val="24"/>
          <w:szCs w:val="24"/>
        </w:rPr>
        <w:t xml:space="preserve">Деревій </w:t>
      </w:r>
      <w:r w:rsidRPr="00D10179">
        <w:rPr>
          <w:sz w:val="24"/>
          <w:szCs w:val="24"/>
        </w:rPr>
        <w:t>же – нескореність і довголіття.</w:t>
      </w:r>
    </w:p>
    <w:p w:rsidR="00BC04A7" w:rsidRPr="00D10179" w:rsidRDefault="00BC04A7" w:rsidP="00D10179">
      <w:pPr>
        <w:rPr>
          <w:sz w:val="24"/>
          <w:szCs w:val="24"/>
        </w:rPr>
      </w:pPr>
      <w:r w:rsidRPr="00D10179">
        <w:rPr>
          <w:sz w:val="24"/>
          <w:szCs w:val="24"/>
        </w:rPr>
        <w:t xml:space="preserve">Розум і гнучкість </w:t>
      </w:r>
      <w:r w:rsidRPr="00D10179">
        <w:rPr>
          <w:color w:val="FF0000"/>
          <w:sz w:val="24"/>
          <w:szCs w:val="24"/>
        </w:rPr>
        <w:t>– хміль кучерявий</w:t>
      </w:r>
      <w:r w:rsidRPr="00D10179">
        <w:rPr>
          <w:sz w:val="24"/>
          <w:szCs w:val="24"/>
        </w:rPr>
        <w:t>,</w:t>
      </w:r>
    </w:p>
    <w:p w:rsidR="00BC04A7" w:rsidRPr="00D10179" w:rsidRDefault="00BC04A7" w:rsidP="00D10179">
      <w:pPr>
        <w:rPr>
          <w:sz w:val="24"/>
          <w:szCs w:val="24"/>
        </w:rPr>
      </w:pPr>
      <w:r w:rsidRPr="00D10179">
        <w:rPr>
          <w:sz w:val="24"/>
          <w:szCs w:val="24"/>
        </w:rPr>
        <w:t>А всі квіти разом – краса наша й слава,</w:t>
      </w:r>
    </w:p>
    <w:p w:rsidR="00BC04A7" w:rsidRPr="00D10179" w:rsidRDefault="00BC04A7" w:rsidP="00D10179">
      <w:pPr>
        <w:rPr>
          <w:sz w:val="24"/>
          <w:szCs w:val="24"/>
        </w:rPr>
      </w:pPr>
      <w:r w:rsidRPr="00D10179">
        <w:rPr>
          <w:sz w:val="24"/>
          <w:szCs w:val="24"/>
        </w:rPr>
        <w:t>Їх назбирайте на клумбі і в полі,</w:t>
      </w:r>
    </w:p>
    <w:p w:rsidR="00BC04A7" w:rsidRPr="00D10179" w:rsidRDefault="00BC04A7" w:rsidP="00D10179">
      <w:pPr>
        <w:rPr>
          <w:sz w:val="24"/>
          <w:szCs w:val="24"/>
        </w:rPr>
      </w:pPr>
      <w:r w:rsidRPr="00D10179">
        <w:rPr>
          <w:sz w:val="24"/>
          <w:szCs w:val="24"/>
        </w:rPr>
        <w:t xml:space="preserve">Щоб розцвітала веселкою доля. </w:t>
      </w:r>
    </w:p>
    <w:p w:rsidR="00BC04A7" w:rsidRPr="00D10179" w:rsidRDefault="00BC04A7" w:rsidP="00D10179">
      <w:pPr>
        <w:rPr>
          <w:sz w:val="24"/>
          <w:szCs w:val="24"/>
        </w:rPr>
      </w:pPr>
      <w:r w:rsidRPr="00D10179">
        <w:rPr>
          <w:sz w:val="24"/>
          <w:szCs w:val="24"/>
        </w:rPr>
        <w:t>А на голівках юних, дівочих,</w:t>
      </w:r>
    </w:p>
    <w:p w:rsidR="00BC04A7" w:rsidRPr="00D10179" w:rsidRDefault="00BC04A7" w:rsidP="00D10179">
      <w:pPr>
        <w:rPr>
          <w:sz w:val="24"/>
          <w:szCs w:val="24"/>
        </w:rPr>
      </w:pPr>
      <w:r w:rsidRPr="00D10179">
        <w:rPr>
          <w:sz w:val="24"/>
          <w:szCs w:val="24"/>
        </w:rPr>
        <w:t>Завжди красувавсь український віночок.</w:t>
      </w:r>
    </w:p>
    <w:p w:rsidR="00BC04A7" w:rsidRPr="00D10179" w:rsidRDefault="00BC04A7" w:rsidP="007815C1">
      <w:pPr>
        <w:rPr>
          <w:sz w:val="24"/>
          <w:szCs w:val="24"/>
          <w:lang w:val="uk-UA"/>
        </w:rPr>
      </w:pPr>
      <w:r w:rsidRPr="00D10179">
        <w:rPr>
          <w:sz w:val="24"/>
          <w:szCs w:val="24"/>
        </w:rPr>
        <w:t>Гра «Крученики»</w:t>
      </w:r>
      <w:r>
        <w:rPr>
          <w:sz w:val="24"/>
          <w:szCs w:val="24"/>
          <w:lang w:val="uk-UA"/>
        </w:rPr>
        <w:t xml:space="preserve"> слайд№ 5</w:t>
      </w:r>
    </w:p>
    <w:p w:rsidR="00BC04A7" w:rsidRDefault="00BC04A7" w:rsidP="007815C1">
      <w:r>
        <w:t>Ведучий. А зараз ми пропонуємо командам позмагатися у читанні скоромовок. Прошу капітанів команд підійти та обрати скоромовки.</w:t>
      </w:r>
    </w:p>
    <w:p w:rsidR="00BC04A7" w:rsidRDefault="00BC04A7" w:rsidP="007815C1"/>
    <w:p w:rsidR="00BC04A7" w:rsidRDefault="00BC04A7" w:rsidP="007815C1">
      <w:r>
        <w:t xml:space="preserve"> 1. Бурі бобри брід перебрели,</w:t>
      </w:r>
    </w:p>
    <w:p w:rsidR="00BC04A7" w:rsidRDefault="00BC04A7" w:rsidP="007815C1">
      <w:r>
        <w:t xml:space="preserve"> Забули бобри забрати торби.</w:t>
      </w:r>
    </w:p>
    <w:p w:rsidR="00BC04A7" w:rsidRPr="006039CE" w:rsidRDefault="00BC04A7" w:rsidP="007815C1">
      <w:pPr>
        <w:rPr>
          <w:lang w:val="uk-UA"/>
        </w:rPr>
      </w:pPr>
      <w:r>
        <w:t xml:space="preserve"> 2. От Кіндрат, так Кіндрат,</w:t>
      </w:r>
    </w:p>
    <w:p w:rsidR="00BC04A7" w:rsidRDefault="00BC04A7" w:rsidP="007815C1">
      <w:r>
        <w:t xml:space="preserve"> Зуб зламав об мармелад.</w:t>
      </w:r>
    </w:p>
    <w:p w:rsidR="00BC04A7" w:rsidRDefault="00BC04A7" w:rsidP="007815C1">
      <w:r>
        <w:t xml:space="preserve"> 3. Хитру сороку спіймати морока,</w:t>
      </w:r>
    </w:p>
    <w:p w:rsidR="00BC04A7" w:rsidRDefault="00BC04A7" w:rsidP="007815C1">
      <w:r>
        <w:t xml:space="preserve"> А на сорок сорок – сорок морок.</w:t>
      </w:r>
    </w:p>
    <w:p w:rsidR="00BC04A7" w:rsidRDefault="00BC04A7" w:rsidP="007815C1">
      <w:r>
        <w:t xml:space="preserve"> 4. Рак рачкує до крамниці,</w:t>
      </w:r>
    </w:p>
    <w:p w:rsidR="00BC04A7" w:rsidRDefault="00BC04A7" w:rsidP="007815C1">
      <w:r>
        <w:t xml:space="preserve"> Щоб купити рукавиці.</w:t>
      </w:r>
    </w:p>
    <w:p w:rsidR="00BC04A7" w:rsidRDefault="00BC04A7" w:rsidP="007815C1">
      <w:r>
        <w:t xml:space="preserve"> Слово журі.</w:t>
      </w:r>
    </w:p>
    <w:p w:rsidR="00BC04A7" w:rsidRDefault="00BC04A7" w:rsidP="007815C1">
      <w:r>
        <w:t xml:space="preserve"> Гра  «Ти мені, я тобі»</w:t>
      </w:r>
    </w:p>
    <w:p w:rsidR="00BC04A7" w:rsidRDefault="00BC04A7" w:rsidP="007815C1">
      <w:r>
        <w:t>Вчитель. А зараз пропонуємо командам позмагатися у відгадуванні загадок.</w:t>
      </w:r>
    </w:p>
    <w:p w:rsidR="00BC04A7" w:rsidRDefault="00BC04A7" w:rsidP="007815C1">
      <w:r>
        <w:t xml:space="preserve"> (Члени команд по черзі загадують загадки один одному).</w:t>
      </w:r>
    </w:p>
    <w:p w:rsidR="00BC04A7" w:rsidRPr="00D10179" w:rsidRDefault="00BC04A7" w:rsidP="007815C1">
      <w:pPr>
        <w:rPr>
          <w:lang w:val="uk-UA"/>
        </w:rPr>
      </w:pPr>
      <w:r>
        <w:t xml:space="preserve">Ведучий. Про українців кажуть, що це народ мужній, сильний, працелюбний, співучий, жартівливий. </w:t>
      </w:r>
      <w:r>
        <w:rPr>
          <w:lang w:val="uk-UA"/>
        </w:rPr>
        <w:t xml:space="preserve"> Слайд №6</w:t>
      </w:r>
    </w:p>
    <w:p w:rsidR="00BC04A7" w:rsidRDefault="00BC04A7" w:rsidP="007815C1">
      <w:r w:rsidRPr="00925077">
        <w:rPr>
          <w:noProof/>
        </w:rPr>
        <w:pict>
          <v:shape id="Рисунок 25" o:spid="_x0000_i1028" type="#_x0000_t75" style="width:467.25pt;height:335.25pt;visibility:visible">
            <v:imagedata r:id="rId7" o:title=""/>
          </v:shape>
        </w:pict>
      </w:r>
    </w:p>
    <w:p w:rsidR="00BC04A7" w:rsidRDefault="00BC04A7" w:rsidP="007815C1"/>
    <w:p w:rsidR="00BC04A7" w:rsidRDefault="00BC04A7" w:rsidP="007815C1">
      <w:r>
        <w:t xml:space="preserve"> (Учні читають народні жарти, усмішки.)</w:t>
      </w:r>
    </w:p>
    <w:p w:rsidR="00BC04A7" w:rsidRPr="00437174" w:rsidRDefault="00BC04A7" w:rsidP="007815C1">
      <w:pPr>
        <w:rPr>
          <w:sz w:val="24"/>
          <w:szCs w:val="24"/>
          <w:lang w:val="uk-UA"/>
        </w:rPr>
      </w:pPr>
      <w:r w:rsidRPr="00437174">
        <w:rPr>
          <w:sz w:val="24"/>
          <w:szCs w:val="24"/>
        </w:rPr>
        <w:t xml:space="preserve"> Гра Чомучка»</w:t>
      </w:r>
      <w:r>
        <w:rPr>
          <w:sz w:val="24"/>
          <w:szCs w:val="24"/>
          <w:lang w:val="uk-UA"/>
        </w:rPr>
        <w:t>Слайд №7</w:t>
      </w:r>
    </w:p>
    <w:p w:rsidR="00BC04A7" w:rsidRDefault="00BC04A7" w:rsidP="007815C1">
      <w:r>
        <w:t>Вчитель. А зараз команди відгадають кросворд.</w:t>
      </w:r>
    </w:p>
    <w:p w:rsidR="00BC04A7" w:rsidRDefault="00BC04A7" w:rsidP="007815C1">
      <w:r>
        <w:t xml:space="preserve">Запитання до кросворду: </w:t>
      </w:r>
    </w:p>
    <w:p w:rsidR="00BC04A7" w:rsidRDefault="00BC04A7" w:rsidP="007815C1">
      <w:r>
        <w:t xml:space="preserve"> 1. Національний символ України. Його дарують, ним обмінюються у Великоднє свято. (Писанка)</w:t>
      </w:r>
    </w:p>
    <w:p w:rsidR="00BC04A7" w:rsidRDefault="00BC04A7" w:rsidP="007815C1">
      <w:r>
        <w:t xml:space="preserve"> 2. Дерево, яке оспівано у народних піснях, у віршах. Воно освячується в церкві перед Пасхою, як засіб від злих сил. (Верба)</w:t>
      </w:r>
    </w:p>
    <w:p w:rsidR="00BC04A7" w:rsidRDefault="00BC04A7" w:rsidP="007815C1">
      <w:r>
        <w:t xml:space="preserve"> 3. Кущ, оспіваний в українських народних піснях, символ дівочої вроди. (Калина)</w:t>
      </w:r>
    </w:p>
    <w:p w:rsidR="00BC04A7" w:rsidRDefault="00BC04A7" w:rsidP="007815C1">
      <w:r>
        <w:t xml:space="preserve"> 4. Поширене в Україні дерево, з яким в українських народних піснях і переказах порівнюють струнких дівчат. (Тополя)</w:t>
      </w:r>
    </w:p>
    <w:p w:rsidR="00BC04A7" w:rsidRDefault="00BC04A7" w:rsidP="007815C1">
      <w:r>
        <w:t xml:space="preserve"> 5. Чим прикрашають голову українські дівчата. (Вінок)</w:t>
      </w:r>
    </w:p>
    <w:p w:rsidR="00BC04A7" w:rsidRDefault="00BC04A7" w:rsidP="007815C1">
      <w:r>
        <w:t xml:space="preserve"> 6. Національний символ України. Матері дарують його своїм дітям на щастя, на долю, відряджаючи у далеку дорогу. (Рушник)</w:t>
      </w:r>
    </w:p>
    <w:p w:rsidR="00BC04A7" w:rsidRDefault="00BC04A7" w:rsidP="007815C1">
      <w:r>
        <w:t xml:space="preserve"> Відповіді кросворду вписуються на полотно.</w:t>
      </w:r>
    </w:p>
    <w:p w:rsidR="00BC04A7" w:rsidRPr="00437174" w:rsidRDefault="00BC04A7" w:rsidP="007815C1">
      <w:pPr>
        <w:rPr>
          <w:sz w:val="24"/>
          <w:szCs w:val="24"/>
          <w:lang w:val="uk-UA"/>
        </w:rPr>
      </w:pPr>
      <w:r w:rsidRPr="00437174">
        <w:rPr>
          <w:sz w:val="24"/>
          <w:szCs w:val="24"/>
        </w:rPr>
        <w:t xml:space="preserve"> Гра  «Далі, далі, далі»</w:t>
      </w:r>
      <w:r>
        <w:rPr>
          <w:sz w:val="24"/>
          <w:szCs w:val="24"/>
          <w:lang w:val="uk-UA"/>
        </w:rPr>
        <w:t xml:space="preserve"> сдайд №8</w:t>
      </w:r>
    </w:p>
    <w:p w:rsidR="00BC04A7" w:rsidRDefault="00BC04A7" w:rsidP="007815C1">
      <w:r>
        <w:t>Ведучий. Командам необхідно дати якомога більше відповідей на поставлені запитання за 2 хвилини.</w:t>
      </w:r>
    </w:p>
    <w:p w:rsidR="00BC04A7" w:rsidRPr="006039CE" w:rsidRDefault="00BC04A7" w:rsidP="007815C1">
      <w:pPr>
        <w:rPr>
          <w:b/>
        </w:rPr>
      </w:pPr>
      <w:r w:rsidRPr="006039CE">
        <w:rPr>
          <w:b/>
        </w:rPr>
        <w:t xml:space="preserve">Запитання для І команди </w:t>
      </w:r>
    </w:p>
    <w:p w:rsidR="00BC04A7" w:rsidRDefault="00BC04A7" w:rsidP="007815C1">
      <w:r>
        <w:t xml:space="preserve"> 1. Яку назву мала козацька держава, створена за дніпровськими порогами? (Запорізька січ) </w:t>
      </w:r>
    </w:p>
    <w:p w:rsidR="00BC04A7" w:rsidRDefault="00BC04A7" w:rsidP="007815C1">
      <w:r>
        <w:t xml:space="preserve"> 2. Який із найдревніших знаків є малим гербом України? (Тризуб)</w:t>
      </w:r>
    </w:p>
    <w:p w:rsidR="00BC04A7" w:rsidRDefault="00BC04A7" w:rsidP="007815C1">
      <w:r>
        <w:t xml:space="preserve">3. Автор слів гімну України. (П. Чубинський) </w:t>
      </w:r>
    </w:p>
    <w:p w:rsidR="00BC04A7" w:rsidRDefault="00BC04A7" w:rsidP="007815C1">
      <w:r>
        <w:t xml:space="preserve"> 4. Яка назва гімну України. (Ще не вмерла Україна) </w:t>
      </w:r>
    </w:p>
    <w:p w:rsidR="00BC04A7" w:rsidRDefault="00BC04A7" w:rsidP="007815C1">
      <w:r>
        <w:t xml:space="preserve"> 5. Як називалась перша слов’янська держава? (Київська Русь) </w:t>
      </w:r>
    </w:p>
    <w:p w:rsidR="00BC04A7" w:rsidRDefault="00BC04A7" w:rsidP="007815C1">
      <w:r>
        <w:t xml:space="preserve"> 6. Як називається основний закон України? (Конституція)</w:t>
      </w:r>
    </w:p>
    <w:p w:rsidR="00BC04A7" w:rsidRPr="006039CE" w:rsidRDefault="00BC04A7" w:rsidP="007815C1">
      <w:pPr>
        <w:rPr>
          <w:b/>
        </w:rPr>
      </w:pPr>
      <w:r w:rsidRPr="006039CE">
        <w:rPr>
          <w:b/>
        </w:rPr>
        <w:t xml:space="preserve">Запитання для ІІ команди </w:t>
      </w:r>
    </w:p>
    <w:p w:rsidR="00BC04A7" w:rsidRDefault="00BC04A7" w:rsidP="007815C1">
      <w:r>
        <w:t xml:space="preserve"> 1. Як звали сестру Кия, Щека, Хорива? (Либідь)</w:t>
      </w:r>
    </w:p>
    <w:p w:rsidR="00BC04A7" w:rsidRDefault="00BC04A7" w:rsidP="007815C1">
      <w:r>
        <w:t xml:space="preserve">2. Які кольори державного прапора України? (Синій, жовтий) </w:t>
      </w:r>
    </w:p>
    <w:p w:rsidR="00BC04A7" w:rsidRDefault="00BC04A7" w:rsidP="007815C1">
      <w:r>
        <w:t>3. Назвіть найбільшу святиню українського народу в музичній символіці. (Гімн)</w:t>
      </w:r>
    </w:p>
    <w:p w:rsidR="00BC04A7" w:rsidRPr="006039CE" w:rsidRDefault="00BC04A7" w:rsidP="007815C1">
      <w:pPr>
        <w:rPr>
          <w:lang w:val="uk-UA"/>
        </w:rPr>
      </w:pPr>
      <w:r>
        <w:t xml:space="preserve"> Слухання урочистої пісні  </w:t>
      </w:r>
      <w:r>
        <w:rPr>
          <w:lang w:val="uk-UA"/>
        </w:rPr>
        <w:t xml:space="preserve"> </w:t>
      </w:r>
    </w:p>
    <w:p w:rsidR="00BC04A7" w:rsidRDefault="00BC04A7" w:rsidP="007815C1">
      <w:r>
        <w:t xml:space="preserve"> 4. Назвіть велике зібрання творів Т. Шевченка. (Кобзар)</w:t>
      </w:r>
    </w:p>
    <w:p w:rsidR="00BC04A7" w:rsidRDefault="00BC04A7" w:rsidP="007815C1">
      <w:r>
        <w:t xml:space="preserve"> 5. Назвіть композитора, який поклав вірші Чубинського, що стали гімном, на музику? (Вербицький)</w:t>
      </w:r>
    </w:p>
    <w:p w:rsidR="00BC04A7" w:rsidRDefault="00BC04A7" w:rsidP="007815C1">
      <w:r>
        <w:t xml:space="preserve">6. Що означає слово «козак»? (Вільна ,незалежна людина) </w:t>
      </w:r>
    </w:p>
    <w:p w:rsidR="00BC04A7" w:rsidRDefault="00BC04A7" w:rsidP="007815C1">
      <w:r>
        <w:t xml:space="preserve"> Слово журі. Підсумки гри. Оголошення переможців та вручення нагород.</w:t>
      </w:r>
    </w:p>
    <w:p w:rsidR="00BC04A7" w:rsidRDefault="00BC04A7" w:rsidP="007815C1">
      <w:r>
        <w:t>Вчитель. Ось і завершилася наша вікторина про Україну. Сьогодні ми з вами ще раз пригадали українські звичаї і традиції, символи нашої держави. Бо знати та пам’ятати це потрібно, тому що ми з вами живемо в Україні, нашому рідному краї. А велика, священна і прекрасна любов до Батьківщини жила, живе і житиме в усіх чесних і щирих серцях.</w:t>
      </w:r>
    </w:p>
    <w:p w:rsidR="00BC04A7" w:rsidRDefault="00BC04A7" w:rsidP="007815C1">
      <w:r>
        <w:t xml:space="preserve"> Любіть Україну у сні й наяву,</w:t>
      </w:r>
    </w:p>
    <w:p w:rsidR="00BC04A7" w:rsidRDefault="00BC04A7" w:rsidP="007815C1">
      <w:r>
        <w:t xml:space="preserve"> Вишневу свою Україну,</w:t>
      </w:r>
    </w:p>
    <w:p w:rsidR="00BC04A7" w:rsidRDefault="00BC04A7" w:rsidP="007815C1">
      <w:r>
        <w:t xml:space="preserve"> Красу її вічно живу і нову,</w:t>
      </w:r>
    </w:p>
    <w:p w:rsidR="00BC04A7" w:rsidRDefault="00BC04A7" w:rsidP="007815C1">
      <w:r>
        <w:t xml:space="preserve"> І мову її солов’їну.</w:t>
      </w:r>
    </w:p>
    <w:p w:rsidR="00BC04A7" w:rsidRDefault="00BC04A7" w:rsidP="003E1572">
      <w:r>
        <w:t xml:space="preserve"> </w:t>
      </w:r>
      <w:r w:rsidRPr="00925077">
        <w:rPr>
          <w:noProof/>
        </w:rPr>
        <w:pict>
          <v:shape id="Рисунок 22" o:spid="_x0000_i1029" type="#_x0000_t75" style="width:467.25pt;height:390.75pt;visibility:visible">
            <v:imagedata r:id="rId8" o:title=""/>
          </v:shape>
        </w:pict>
      </w:r>
    </w:p>
    <w:sectPr w:rsidR="00BC04A7" w:rsidSect="00D1017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696F"/>
    <w:rsid w:val="00157E57"/>
    <w:rsid w:val="003E1572"/>
    <w:rsid w:val="00437174"/>
    <w:rsid w:val="004E696F"/>
    <w:rsid w:val="005936B4"/>
    <w:rsid w:val="006039CE"/>
    <w:rsid w:val="007815C1"/>
    <w:rsid w:val="007E3023"/>
    <w:rsid w:val="008607AA"/>
    <w:rsid w:val="008C39E5"/>
    <w:rsid w:val="00925077"/>
    <w:rsid w:val="00963F98"/>
    <w:rsid w:val="00A15555"/>
    <w:rsid w:val="00BC04A7"/>
    <w:rsid w:val="00BE0077"/>
    <w:rsid w:val="00CC3850"/>
    <w:rsid w:val="00CC649C"/>
    <w:rsid w:val="00D10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850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E6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E69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62</TotalTime>
  <Pages>7</Pages>
  <Words>878</Words>
  <Characters>5005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2016-03-16T11:10:00Z</dcterms:created>
  <dcterms:modified xsi:type="dcterms:W3CDTF">2016-03-14T13:22:00Z</dcterms:modified>
</cp:coreProperties>
</file>